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2B5A1" w14:textId="77777777" w:rsidR="00575F8F" w:rsidRDefault="00575F8F" w:rsidP="00735724">
      <w:pPr>
        <w:spacing w:line="276" w:lineRule="auto"/>
        <w:jc w:val="both"/>
      </w:pPr>
    </w:p>
    <w:p w14:paraId="520ECF8F" w14:textId="77777777" w:rsidR="00205328" w:rsidRDefault="00205328" w:rsidP="00735724">
      <w:pPr>
        <w:spacing w:line="276" w:lineRule="auto"/>
        <w:jc w:val="right"/>
      </w:pPr>
      <w:r>
        <w:t xml:space="preserve">São Paulo, </w:t>
      </w:r>
      <w:commentRangeStart w:id="0"/>
      <w:r>
        <w:t xml:space="preserve">xxx </w:t>
      </w:r>
      <w:commentRangeEnd w:id="0"/>
      <w:r>
        <w:rPr>
          <w:rStyle w:val="CommentReference"/>
        </w:rPr>
        <w:commentReference w:id="0"/>
      </w:r>
      <w:r>
        <w:t xml:space="preserve">de </w:t>
      </w:r>
      <w:commentRangeStart w:id="1"/>
      <w:r>
        <w:t xml:space="preserve">xxx </w:t>
      </w:r>
      <w:commentRangeEnd w:id="1"/>
      <w:r>
        <w:rPr>
          <w:rStyle w:val="CommentReference"/>
        </w:rPr>
        <w:commentReference w:id="1"/>
      </w:r>
      <w:r>
        <w:t xml:space="preserve">de </w:t>
      </w:r>
      <w:commentRangeStart w:id="2"/>
      <w:r>
        <w:t xml:space="preserve">xxx </w:t>
      </w:r>
      <w:commentRangeEnd w:id="2"/>
      <w:r>
        <w:rPr>
          <w:rStyle w:val="CommentReference"/>
        </w:rPr>
        <w:commentReference w:id="2"/>
      </w:r>
    </w:p>
    <w:p w14:paraId="1D3D7459" w14:textId="77777777" w:rsidR="00205328" w:rsidRDefault="00205328" w:rsidP="00735724">
      <w:pPr>
        <w:spacing w:line="276" w:lineRule="auto"/>
        <w:jc w:val="both"/>
      </w:pPr>
    </w:p>
    <w:p w14:paraId="59A5342D" w14:textId="77777777" w:rsidR="00205328" w:rsidRDefault="00205328" w:rsidP="00735724">
      <w:pPr>
        <w:spacing w:line="276" w:lineRule="auto"/>
        <w:jc w:val="both"/>
      </w:pPr>
      <w:r>
        <w:t>À CAPES</w:t>
      </w:r>
    </w:p>
    <w:p w14:paraId="31CF84E1" w14:textId="77777777" w:rsidR="00205328" w:rsidRDefault="00205328" w:rsidP="00735724">
      <w:pPr>
        <w:spacing w:line="276" w:lineRule="auto"/>
        <w:jc w:val="both"/>
      </w:pPr>
      <w:r>
        <w:t>Ministério da Educação</w:t>
      </w:r>
    </w:p>
    <w:p w14:paraId="0129801D" w14:textId="77777777" w:rsidR="00205328" w:rsidRDefault="00205328" w:rsidP="00735724">
      <w:pPr>
        <w:spacing w:line="276" w:lineRule="auto"/>
        <w:jc w:val="both"/>
      </w:pPr>
      <w:r>
        <w:t>Brasília, DF</w:t>
      </w:r>
    </w:p>
    <w:p w14:paraId="302479E1" w14:textId="77777777" w:rsidR="00205328" w:rsidRDefault="00205328" w:rsidP="00735724">
      <w:pPr>
        <w:spacing w:line="276" w:lineRule="auto"/>
        <w:jc w:val="both"/>
      </w:pPr>
    </w:p>
    <w:p w14:paraId="02648010" w14:textId="562B0CE5" w:rsidR="00735724" w:rsidRDefault="00575F8F" w:rsidP="00735724">
      <w:pPr>
        <w:spacing w:line="276" w:lineRule="auto"/>
        <w:jc w:val="both"/>
      </w:pPr>
      <w:r>
        <w:t>Pelo presente termo eu, (</w:t>
      </w:r>
      <w:commentRangeStart w:id="3"/>
      <w:r>
        <w:t>nome</w:t>
      </w:r>
      <w:commentRangeEnd w:id="3"/>
      <w:r w:rsidR="00205328">
        <w:rPr>
          <w:rStyle w:val="CommentReference"/>
        </w:rPr>
        <w:commentReference w:id="3"/>
      </w:r>
      <w:r>
        <w:t xml:space="preserve">), de nacionalidade (brasileira ou estrangeira), residente e domiciliado em </w:t>
      </w:r>
      <w:commentRangeStart w:id="4"/>
      <w:r>
        <w:t>(endereço residencial)</w:t>
      </w:r>
      <w:commentRangeEnd w:id="4"/>
      <w:r w:rsidR="00205328">
        <w:rPr>
          <w:rStyle w:val="CommentReference"/>
        </w:rPr>
        <w:commentReference w:id="4"/>
      </w:r>
      <w:r>
        <w:t xml:space="preserve">, na cidade de </w:t>
      </w:r>
      <w:r w:rsidR="00205328">
        <w:t>São Paulo, SP</w:t>
      </w:r>
      <w:r>
        <w:t xml:space="preserve">, portador do CPF </w:t>
      </w:r>
      <w:commentRangeStart w:id="5"/>
      <w:r>
        <w:t>(número)</w:t>
      </w:r>
      <w:commentRangeEnd w:id="5"/>
      <w:r w:rsidR="00205328">
        <w:rPr>
          <w:rStyle w:val="CommentReference"/>
        </w:rPr>
        <w:commentReference w:id="5"/>
      </w:r>
      <w:r>
        <w:t xml:space="preserve">, orientador da tese de </w:t>
      </w:r>
      <w:commentRangeStart w:id="6"/>
      <w:r>
        <w:t>(nome do aluno)</w:t>
      </w:r>
      <w:commentRangeEnd w:id="6"/>
      <w:r w:rsidR="00205328">
        <w:rPr>
          <w:rStyle w:val="CommentReference"/>
        </w:rPr>
        <w:commentReference w:id="6"/>
      </w:r>
      <w:r>
        <w:t xml:space="preserve"> em programa de Doutorado na </w:t>
      </w:r>
      <w:r w:rsidR="00735724">
        <w:t>Pontifícia Universidade Católica de São Paulo</w:t>
      </w:r>
      <w:r>
        <w:t xml:space="preserve">, aprovo o plano e o cronograma de atividades a serem realizadas pelo orientando </w:t>
      </w:r>
      <w:commentRangeStart w:id="7"/>
      <w:r>
        <w:t>(nome do aluno)</w:t>
      </w:r>
      <w:commentRangeEnd w:id="7"/>
      <w:r w:rsidR="00735724">
        <w:rPr>
          <w:rStyle w:val="CommentReference"/>
        </w:rPr>
        <w:commentReference w:id="7"/>
      </w:r>
      <w:r>
        <w:t xml:space="preserve">, na </w:t>
      </w:r>
      <w:commentRangeStart w:id="8"/>
      <w:r>
        <w:t>(Instituição Exterior)</w:t>
      </w:r>
      <w:commentRangeEnd w:id="8"/>
      <w:r w:rsidR="00735724">
        <w:rPr>
          <w:rStyle w:val="CommentReference"/>
        </w:rPr>
        <w:commentReference w:id="8"/>
      </w:r>
      <w:r>
        <w:t xml:space="preserve">, no período de </w:t>
      </w:r>
      <w:commentRangeStart w:id="9"/>
      <w:r>
        <w:t xml:space="preserve">(dia/mês/ano) </w:t>
      </w:r>
      <w:commentRangeEnd w:id="9"/>
      <w:r w:rsidR="00735724">
        <w:rPr>
          <w:rStyle w:val="CommentReference"/>
        </w:rPr>
        <w:commentReference w:id="9"/>
      </w:r>
      <w:r>
        <w:t xml:space="preserve">a </w:t>
      </w:r>
      <w:commentRangeStart w:id="10"/>
      <w:r>
        <w:t>(dia/mês/ano)</w:t>
      </w:r>
      <w:commentRangeEnd w:id="10"/>
      <w:r w:rsidR="00735724">
        <w:rPr>
          <w:rStyle w:val="CommentReference"/>
        </w:rPr>
        <w:commentReference w:id="10"/>
      </w:r>
      <w:r>
        <w:t xml:space="preserve">, como parte dos estudos que desenvolve no Brasil sobre o tema </w:t>
      </w:r>
      <w:commentRangeStart w:id="11"/>
      <w:r>
        <w:t>(título do projeto de tese)</w:t>
      </w:r>
      <w:commentRangeEnd w:id="11"/>
      <w:r w:rsidR="00735724">
        <w:rPr>
          <w:rStyle w:val="CommentReference"/>
        </w:rPr>
        <w:commentReference w:id="11"/>
      </w:r>
      <w:r>
        <w:t>.</w:t>
      </w:r>
      <w:r w:rsidR="00735724">
        <w:t xml:space="preserve"> O plano de trabalho proposto compatibiliza-se com o prazo definido pela Pontifícia Universidade Católica de São Paulo.</w:t>
      </w:r>
      <w:r w:rsidR="00F341FA">
        <w:t xml:space="preserve"> </w:t>
      </w:r>
      <w:commentRangeStart w:id="12"/>
      <w:r w:rsidR="00F341FA">
        <w:t xml:space="preserve">Enfatizo </w:t>
      </w:r>
      <w:r w:rsidR="00F341FA" w:rsidRPr="00F341FA">
        <w:t>a necessidade do estágio</w:t>
      </w:r>
      <w:r w:rsidR="00F341FA">
        <w:t xml:space="preserve"> e confirmo que tenho mantido </w:t>
      </w:r>
      <w:r w:rsidR="00F341FA" w:rsidRPr="00F341FA">
        <w:t>relacionamento técnico-científico com o coorientador no exterior</w:t>
      </w:r>
      <w:commentRangeEnd w:id="12"/>
      <w:r w:rsidR="00F341FA">
        <w:rPr>
          <w:rStyle w:val="CommentReference"/>
        </w:rPr>
        <w:commentReference w:id="12"/>
      </w:r>
      <w:r w:rsidR="00F341FA" w:rsidRPr="00F341FA">
        <w:t xml:space="preserve">.  </w:t>
      </w:r>
    </w:p>
    <w:p w14:paraId="6491A430" w14:textId="77777777" w:rsidR="00575F8F" w:rsidRDefault="00575F8F" w:rsidP="00735724">
      <w:pPr>
        <w:spacing w:line="276" w:lineRule="auto"/>
        <w:jc w:val="both"/>
      </w:pPr>
    </w:p>
    <w:p w14:paraId="4254BABE" w14:textId="77777777" w:rsidR="00575F8F" w:rsidRDefault="00575F8F" w:rsidP="00735724">
      <w:pPr>
        <w:spacing w:line="276" w:lineRule="auto"/>
        <w:jc w:val="both"/>
      </w:pPr>
      <w:r>
        <w:t>Assumo o compromisso de manter a orientação e o acompanhamento do estudante, durante o período de realização do estágio no exterior, em conjunto com o co-orientador da instituição estrangeira, na condução das atividades propostas no plano e cronograma ora aprovados, envidando esforços para que o estudante apresente o empenho desejado, visando tornar proveitosas as atividades desenvolvidas no exterior, que serão avaliadas por meio de relatórios periódicos.</w:t>
      </w:r>
    </w:p>
    <w:p w14:paraId="478CD008" w14:textId="77777777" w:rsidR="00575F8F" w:rsidRDefault="00575F8F" w:rsidP="00735724">
      <w:pPr>
        <w:spacing w:line="276" w:lineRule="auto"/>
        <w:jc w:val="both"/>
      </w:pPr>
    </w:p>
    <w:p w14:paraId="0015A7EA" w14:textId="77777777" w:rsidR="00575F8F" w:rsidRDefault="00575F8F" w:rsidP="00735724">
      <w:pPr>
        <w:spacing w:line="276" w:lineRule="auto"/>
        <w:jc w:val="both"/>
      </w:pPr>
      <w:r>
        <w:t>Caso o estudante obtenha bolsa da CAPES, assumo também a responsabilidade de realçar a relevância de atendimento pelo doutorando dos compromissos e obrigações assumidos quando da assinatura de termo próprio perante essa agência, à época da implementação dos benefícios.</w:t>
      </w:r>
    </w:p>
    <w:p w14:paraId="59D769CA" w14:textId="77777777" w:rsidR="00575F8F" w:rsidRDefault="00575F8F" w:rsidP="00735724">
      <w:pPr>
        <w:spacing w:line="276" w:lineRule="auto"/>
        <w:jc w:val="both"/>
      </w:pPr>
    </w:p>
    <w:p w14:paraId="3802438D" w14:textId="77777777" w:rsidR="00205328" w:rsidRDefault="00205328" w:rsidP="00735724">
      <w:pPr>
        <w:spacing w:line="276" w:lineRule="auto"/>
        <w:jc w:val="right"/>
      </w:pPr>
      <w:r>
        <w:t>______________________</w:t>
      </w:r>
    </w:p>
    <w:p w14:paraId="49E63F2E" w14:textId="77777777" w:rsidR="00205328" w:rsidRDefault="00205328" w:rsidP="00735724">
      <w:pPr>
        <w:spacing w:line="276" w:lineRule="auto"/>
        <w:jc w:val="right"/>
      </w:pPr>
      <w:r>
        <w:t xml:space="preserve">Profa. Dra. </w:t>
      </w:r>
      <w:commentRangeStart w:id="14"/>
      <w:r>
        <w:t>xxx</w:t>
      </w:r>
      <w:commentRangeEnd w:id="14"/>
      <w:r>
        <w:rPr>
          <w:rStyle w:val="CommentReference"/>
        </w:rPr>
        <w:commentReference w:id="14"/>
      </w:r>
    </w:p>
    <w:p w14:paraId="2112A214" w14:textId="77777777" w:rsidR="006F368F" w:rsidRDefault="006F368F" w:rsidP="00735724">
      <w:pPr>
        <w:spacing w:line="276" w:lineRule="auto"/>
        <w:jc w:val="both"/>
      </w:pPr>
    </w:p>
    <w:p w14:paraId="62E08EFD" w14:textId="77777777" w:rsidR="006F368F" w:rsidRPr="003A00B6" w:rsidRDefault="006F368F" w:rsidP="00735724">
      <w:pPr>
        <w:spacing w:line="276" w:lineRule="auto"/>
        <w:jc w:val="both"/>
      </w:pPr>
    </w:p>
    <w:sectPr w:rsidR="006F368F" w:rsidRPr="003A00B6" w:rsidSect="00D86100">
      <w:headerReference w:type="default" r:id="rId9"/>
      <w:footerReference w:type="default" r:id="rId10"/>
      <w:pgSz w:w="11906" w:h="16838"/>
      <w:pgMar w:top="2797" w:right="1106" w:bottom="1417" w:left="1701" w:header="993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Tony Berber Sardinha" w:date="2016-08-07T02:37:00Z" w:initials="TB">
    <w:p w14:paraId="5BDA62D0" w14:textId="77777777" w:rsidR="00205328" w:rsidRDefault="00205328" w:rsidP="00205328">
      <w:pPr>
        <w:pStyle w:val="CommentText"/>
      </w:pPr>
      <w:r>
        <w:rPr>
          <w:rStyle w:val="CommentReference"/>
        </w:rPr>
        <w:annotationRef/>
      </w:r>
      <w:r>
        <w:t>dia</w:t>
      </w:r>
    </w:p>
  </w:comment>
  <w:comment w:id="1" w:author="Tony Berber Sardinha" w:date="2016-08-07T02:37:00Z" w:initials="TB">
    <w:p w14:paraId="640DBCC6" w14:textId="77777777" w:rsidR="00205328" w:rsidRDefault="00205328" w:rsidP="00205328">
      <w:pPr>
        <w:pStyle w:val="CommentText"/>
      </w:pPr>
      <w:r>
        <w:rPr>
          <w:rStyle w:val="CommentReference"/>
        </w:rPr>
        <w:annotationRef/>
      </w:r>
      <w:r>
        <w:t>mês</w:t>
      </w:r>
    </w:p>
  </w:comment>
  <w:comment w:id="2" w:author="Tony Berber Sardinha" w:date="2016-08-07T02:37:00Z" w:initials="TB">
    <w:p w14:paraId="7E0FD164" w14:textId="77777777" w:rsidR="00205328" w:rsidRDefault="00205328" w:rsidP="00205328">
      <w:pPr>
        <w:pStyle w:val="CommentText"/>
      </w:pPr>
      <w:r>
        <w:rPr>
          <w:rStyle w:val="CommentReference"/>
        </w:rPr>
        <w:annotationRef/>
      </w:r>
      <w:r>
        <w:t>ano</w:t>
      </w:r>
    </w:p>
  </w:comment>
  <w:comment w:id="3" w:author="Tony Berber Sardinha" w:date="2016-08-07T02:37:00Z" w:initials="TB">
    <w:p w14:paraId="3FE0E4E3" w14:textId="77777777" w:rsidR="00205328" w:rsidRDefault="00205328">
      <w:pPr>
        <w:pStyle w:val="CommentText"/>
      </w:pPr>
      <w:r>
        <w:rPr>
          <w:rStyle w:val="CommentReference"/>
        </w:rPr>
        <w:annotationRef/>
      </w:r>
      <w:r>
        <w:t>preencher</w:t>
      </w:r>
    </w:p>
  </w:comment>
  <w:comment w:id="4" w:author="Tony Berber Sardinha" w:date="2016-08-07T02:38:00Z" w:initials="TB">
    <w:p w14:paraId="31B9A02C" w14:textId="77777777" w:rsidR="00205328" w:rsidRDefault="00205328">
      <w:pPr>
        <w:pStyle w:val="CommentText"/>
      </w:pPr>
      <w:r>
        <w:rPr>
          <w:rStyle w:val="CommentReference"/>
        </w:rPr>
        <w:annotationRef/>
      </w:r>
      <w:r>
        <w:t>preencher</w:t>
      </w:r>
    </w:p>
  </w:comment>
  <w:comment w:id="5" w:author="Tony Berber Sardinha" w:date="2016-08-07T02:38:00Z" w:initials="TB">
    <w:p w14:paraId="39428B4E" w14:textId="77777777" w:rsidR="00205328" w:rsidRDefault="00205328">
      <w:pPr>
        <w:pStyle w:val="CommentText"/>
      </w:pPr>
      <w:r>
        <w:rPr>
          <w:rStyle w:val="CommentReference"/>
        </w:rPr>
        <w:annotationRef/>
      </w:r>
      <w:r>
        <w:t>preencher</w:t>
      </w:r>
    </w:p>
  </w:comment>
  <w:comment w:id="6" w:author="Tony Berber Sardinha" w:date="2016-08-07T02:38:00Z" w:initials="TB">
    <w:p w14:paraId="48E70893" w14:textId="77777777" w:rsidR="00205328" w:rsidRDefault="00205328">
      <w:pPr>
        <w:pStyle w:val="CommentText"/>
      </w:pPr>
      <w:r>
        <w:rPr>
          <w:rStyle w:val="CommentReference"/>
        </w:rPr>
        <w:annotationRef/>
      </w:r>
      <w:r>
        <w:t>preencher</w:t>
      </w:r>
    </w:p>
  </w:comment>
  <w:comment w:id="7" w:author="Tony Berber Sardinha" w:date="2016-08-07T02:38:00Z" w:initials="TB">
    <w:p w14:paraId="6240D60D" w14:textId="77777777" w:rsidR="00735724" w:rsidRDefault="00735724">
      <w:pPr>
        <w:pStyle w:val="CommentText"/>
      </w:pPr>
      <w:r>
        <w:rPr>
          <w:rStyle w:val="CommentReference"/>
        </w:rPr>
        <w:annotationRef/>
      </w:r>
      <w:r>
        <w:t>preencher</w:t>
      </w:r>
    </w:p>
  </w:comment>
  <w:comment w:id="8" w:author="Tony Berber Sardinha" w:date="2016-08-07T02:38:00Z" w:initials="TB">
    <w:p w14:paraId="6C60AB14" w14:textId="77777777" w:rsidR="00735724" w:rsidRDefault="00735724">
      <w:pPr>
        <w:pStyle w:val="CommentText"/>
      </w:pPr>
      <w:r>
        <w:rPr>
          <w:rStyle w:val="CommentReference"/>
        </w:rPr>
        <w:annotationRef/>
      </w:r>
      <w:r>
        <w:t>preencher</w:t>
      </w:r>
    </w:p>
  </w:comment>
  <w:comment w:id="9" w:author="Tony Berber Sardinha" w:date="2016-08-07T02:39:00Z" w:initials="TB">
    <w:p w14:paraId="53900FDB" w14:textId="77777777" w:rsidR="00735724" w:rsidRDefault="00735724">
      <w:pPr>
        <w:pStyle w:val="CommentText"/>
      </w:pPr>
      <w:r>
        <w:rPr>
          <w:rStyle w:val="CommentReference"/>
        </w:rPr>
        <w:annotationRef/>
      </w:r>
      <w:r>
        <w:t>preencher</w:t>
      </w:r>
    </w:p>
  </w:comment>
  <w:comment w:id="10" w:author="Tony Berber Sardinha" w:date="2016-08-07T02:39:00Z" w:initials="TB">
    <w:p w14:paraId="58BD2C7C" w14:textId="77777777" w:rsidR="00735724" w:rsidRDefault="00735724">
      <w:pPr>
        <w:pStyle w:val="CommentText"/>
      </w:pPr>
      <w:r>
        <w:rPr>
          <w:rStyle w:val="CommentReference"/>
        </w:rPr>
        <w:annotationRef/>
      </w:r>
      <w:r>
        <w:t>preencher</w:t>
      </w:r>
    </w:p>
  </w:comment>
  <w:comment w:id="11" w:author="Tony Berber Sardinha" w:date="2016-08-07T02:39:00Z" w:initials="TB">
    <w:p w14:paraId="6C606869" w14:textId="77777777" w:rsidR="00735724" w:rsidRDefault="00735724">
      <w:pPr>
        <w:pStyle w:val="CommentText"/>
      </w:pPr>
      <w:r>
        <w:rPr>
          <w:rStyle w:val="CommentReference"/>
        </w:rPr>
        <w:annotationRef/>
      </w:r>
      <w:r>
        <w:t>preencher</w:t>
      </w:r>
    </w:p>
  </w:comment>
  <w:comment w:id="12" w:author="Tony Berber Sardinha" w:date="2016-08-12T11:20:00Z" w:initials="TB">
    <w:p w14:paraId="4C9A8B27" w14:textId="28F23A25" w:rsidR="00F341FA" w:rsidRDefault="00F341FA">
      <w:pPr>
        <w:pStyle w:val="CommentText"/>
      </w:pPr>
      <w:r>
        <w:rPr>
          <w:rStyle w:val="CommentReference"/>
        </w:rPr>
        <w:annotationRef/>
      </w:r>
      <w:r>
        <w:t>completar, se desejar.</w:t>
      </w:r>
      <w:bookmarkStart w:id="13" w:name="_GoBack"/>
      <w:bookmarkEnd w:id="13"/>
    </w:p>
  </w:comment>
  <w:comment w:id="14" w:author="Tony Berber Sardinha" w:date="2016-08-07T02:37:00Z" w:initials="TB">
    <w:p w14:paraId="49927C67" w14:textId="77777777" w:rsidR="00205328" w:rsidRDefault="00205328" w:rsidP="00205328">
      <w:pPr>
        <w:pStyle w:val="CommentText"/>
      </w:pPr>
      <w:r>
        <w:rPr>
          <w:rStyle w:val="CommentReference"/>
        </w:rPr>
        <w:annotationRef/>
      </w:r>
      <w:r>
        <w:t>nome do orientador brasileiro. Assinar e escanear em pdf.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5F78B" w14:textId="77777777" w:rsidR="00205328" w:rsidRDefault="00205328">
      <w:r>
        <w:separator/>
      </w:r>
    </w:p>
  </w:endnote>
  <w:endnote w:type="continuationSeparator" w:id="0">
    <w:p w14:paraId="3FAB08A4" w14:textId="77777777" w:rsidR="00205328" w:rsidRDefault="00205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A03DD" w14:textId="77777777" w:rsidR="00205328" w:rsidRPr="00BB2A38" w:rsidRDefault="00205328" w:rsidP="00632790">
    <w:pPr>
      <w:pStyle w:val="Footer"/>
      <w:jc w:val="center"/>
      <w:rPr>
        <w:sz w:val="16"/>
        <w:szCs w:val="16"/>
      </w:rPr>
    </w:pPr>
    <w:r>
      <w:rPr>
        <w:rFonts w:ascii="Georgia" w:hAnsi="Georgia"/>
        <w:b/>
        <w:bCs/>
        <w:sz w:val="16"/>
        <w:szCs w:val="16"/>
      </w:rPr>
      <w:t xml:space="preserve">             </w:t>
    </w:r>
    <w:r w:rsidRPr="00832E76">
      <w:rPr>
        <w:rFonts w:ascii="Georgia" w:hAnsi="Georgia"/>
        <w:b/>
        <w:bCs/>
        <w:sz w:val="16"/>
        <w:szCs w:val="16"/>
      </w:rPr>
      <w:t>Rua Monte Alegre, 984</w:t>
    </w:r>
    <w:r>
      <w:rPr>
        <w:rFonts w:ascii="Georgia" w:hAnsi="Georgia"/>
        <w:b/>
        <w:bCs/>
        <w:sz w:val="16"/>
        <w:szCs w:val="16"/>
      </w:rPr>
      <w:t xml:space="preserve"> sala 4B02, São Paulo, SP </w:t>
    </w:r>
    <w:r w:rsidRPr="00832E76">
      <w:rPr>
        <w:rFonts w:ascii="Georgia" w:hAnsi="Georgia"/>
        <w:b/>
        <w:bCs/>
        <w:sz w:val="16"/>
        <w:szCs w:val="16"/>
      </w:rPr>
      <w:t>05014-901 - Fone: (11) 3670-</w:t>
    </w:r>
    <w:r>
      <w:rPr>
        <w:rFonts w:ascii="Georgia" w:hAnsi="Georgia"/>
        <w:b/>
        <w:bCs/>
        <w:sz w:val="16"/>
        <w:szCs w:val="16"/>
      </w:rPr>
      <w:t>8374</w:t>
    </w:r>
    <w:r>
      <w:rPr>
        <w:rFonts w:ascii="Georgia" w:hAnsi="Georgia"/>
        <w:b/>
        <w:bCs/>
        <w:noProof/>
        <w:sz w:val="16"/>
        <w:szCs w:val="16"/>
      </w:rPr>
      <w:t xml:space="preserve">       http://www2.pucsp.br/lael</w:t>
    </w:r>
    <w:r w:rsidRPr="00832E76">
      <w:rPr>
        <w:rFonts w:ascii="Georgia" w:hAnsi="Georgia"/>
        <w:b/>
        <w:bCs/>
        <w:noProof/>
        <w:sz w:val="16"/>
        <w:szCs w:val="16"/>
      </w:rPr>
      <w:t xml:space="preserve">  -  </w:t>
    </w:r>
    <w:r>
      <w:rPr>
        <w:rFonts w:ascii="Georgia" w:hAnsi="Georgia"/>
        <w:b/>
        <w:bCs/>
        <w:noProof/>
        <w:sz w:val="16"/>
        <w:szCs w:val="16"/>
      </w:rPr>
      <w:t>lael</w:t>
    </w:r>
    <w:r w:rsidRPr="00832E76">
      <w:rPr>
        <w:rFonts w:ascii="Georgia" w:hAnsi="Georgia"/>
        <w:b/>
        <w:bCs/>
        <w:noProof/>
        <w:sz w:val="16"/>
        <w:szCs w:val="16"/>
      </w:rPr>
      <w:t>@pucsp.br</w:t>
    </w:r>
    <w:r w:rsidRPr="00832E76">
      <w:rPr>
        <w:sz w:val="16"/>
        <w:szCs w:val="16"/>
      </w:rPr>
      <w:t xml:space="preserve"> </w:t>
    </w:r>
  </w:p>
  <w:p w14:paraId="6812FA12" w14:textId="77777777" w:rsidR="00205328" w:rsidRDefault="0020532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63337" w14:textId="77777777" w:rsidR="00205328" w:rsidRDefault="00205328">
      <w:r>
        <w:separator/>
      </w:r>
    </w:p>
  </w:footnote>
  <w:footnote w:type="continuationSeparator" w:id="0">
    <w:p w14:paraId="78854D72" w14:textId="77777777" w:rsidR="00205328" w:rsidRDefault="002053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0B768" w14:textId="77777777" w:rsidR="00205328" w:rsidRPr="00D674B0" w:rsidRDefault="00205328" w:rsidP="00CC70CB">
    <w:pPr>
      <w:spacing w:line="360" w:lineRule="auto"/>
      <w:jc w:val="both"/>
      <w:rPr>
        <w:rFonts w:ascii="Tahoma" w:hAnsi="Tahoma" w:cs="Tahoma"/>
        <w:sz w:val="20"/>
        <w:szCs w:val="20"/>
      </w:rPr>
    </w:pPr>
    <w:r>
      <w:rPr>
        <w:rFonts w:ascii="Tahoma" w:hAnsi="Tahoma" w:cs="Tahoma"/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6A7AAE" wp14:editId="64F14F88">
              <wp:simplePos x="0" y="0"/>
              <wp:positionH relativeFrom="column">
                <wp:posOffset>777240</wp:posOffset>
              </wp:positionH>
              <wp:positionV relativeFrom="paragraph">
                <wp:posOffset>-49530</wp:posOffset>
              </wp:positionV>
              <wp:extent cx="5166360" cy="966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6360" cy="966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718B77" w14:textId="77777777" w:rsidR="00205328" w:rsidRDefault="00205328" w:rsidP="008D2EA9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</w:pPr>
                          <w:r w:rsidRPr="00832E76"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Pontifícia Un</w:t>
                          </w:r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iversidade Católica de São Paulo</w:t>
                          </w:r>
                        </w:p>
                        <w:p w14:paraId="6C00187D" w14:textId="77777777" w:rsidR="00205328" w:rsidRDefault="00205328" w:rsidP="008D2EA9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30"/>
                              <w:szCs w:val="30"/>
                            </w:rPr>
                            <w:t>Programa de Pós-Graduação em Linguística Aplicada e Estudos da Linguagem</w:t>
                          </w:r>
                        </w:p>
                        <w:p w14:paraId="5AB85F75" w14:textId="77777777" w:rsidR="00205328" w:rsidRPr="00025435" w:rsidRDefault="00205328" w:rsidP="00CC70CB">
                          <w:pPr>
                            <w:spacing w:line="360" w:lineRule="auto"/>
                            <w:jc w:val="center"/>
                            <w:rPr>
                              <w:rFonts w:ascii="Georgia" w:hAnsi="Georgia"/>
                              <w:b/>
                              <w:sz w:val="28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1.2pt;margin-top:-3.85pt;width:406.8pt;height:7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" filled="f" stroked="f">
              <v:textbox>
                <w:txbxContent>
                  <w:p w14:paraId="31718B77" w14:textId="77777777" w:rsidR="00205328" w:rsidRDefault="00205328" w:rsidP="008D2EA9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30"/>
                        <w:szCs w:val="30"/>
                      </w:rPr>
                    </w:pPr>
                    <w:r w:rsidRPr="00832E76"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Pontifícia Un</w:t>
                    </w:r>
                    <w:r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iversidade Católica de São Paulo</w:t>
                    </w:r>
                  </w:p>
                  <w:p w14:paraId="6C00187D" w14:textId="77777777" w:rsidR="00205328" w:rsidRDefault="00205328" w:rsidP="008D2EA9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Georgia" w:hAnsi="Georgia"/>
                        <w:b/>
                        <w:sz w:val="30"/>
                        <w:szCs w:val="30"/>
                      </w:rPr>
                      <w:t>Programa de Pós-Graduação em Linguística Aplicada e Estudos da Linguagem</w:t>
                    </w:r>
                  </w:p>
                  <w:p w14:paraId="5AB85F75" w14:textId="77777777" w:rsidR="00205328" w:rsidRPr="00025435" w:rsidRDefault="00205328" w:rsidP="00CC70CB">
                    <w:pPr>
                      <w:spacing w:line="360" w:lineRule="auto"/>
                      <w:jc w:val="center"/>
                      <w:rPr>
                        <w:rFonts w:ascii="Georgia" w:hAnsi="Georgia"/>
                        <w:b/>
                        <w:sz w:val="28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8850AF2" wp14:editId="4301A707">
          <wp:simplePos x="0" y="0"/>
          <wp:positionH relativeFrom="column">
            <wp:posOffset>-537210</wp:posOffset>
          </wp:positionH>
          <wp:positionV relativeFrom="paragraph">
            <wp:posOffset>-476250</wp:posOffset>
          </wp:positionV>
          <wp:extent cx="1257300" cy="1085850"/>
          <wp:effectExtent l="0" t="0" r="0" b="0"/>
          <wp:wrapNone/>
          <wp:docPr id="3" name="Imagem 3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8D963" w14:textId="77777777" w:rsidR="00205328" w:rsidRDefault="0020532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C0C8F"/>
    <w:multiLevelType w:val="multilevel"/>
    <w:tmpl w:val="4662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94CFD"/>
    <w:multiLevelType w:val="multilevel"/>
    <w:tmpl w:val="7EA6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9A458C"/>
    <w:multiLevelType w:val="multilevel"/>
    <w:tmpl w:val="A742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354C99"/>
    <w:multiLevelType w:val="multilevel"/>
    <w:tmpl w:val="A252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BD07CC"/>
    <w:multiLevelType w:val="multilevel"/>
    <w:tmpl w:val="A05C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F4A1D81"/>
    <w:multiLevelType w:val="multilevel"/>
    <w:tmpl w:val="0C56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E438B9"/>
    <w:multiLevelType w:val="multilevel"/>
    <w:tmpl w:val="91E0D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04D629C"/>
    <w:multiLevelType w:val="multilevel"/>
    <w:tmpl w:val="9FE4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2121512"/>
    <w:multiLevelType w:val="multilevel"/>
    <w:tmpl w:val="16F4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27B4E81"/>
    <w:multiLevelType w:val="multilevel"/>
    <w:tmpl w:val="BD1A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41F1673"/>
    <w:multiLevelType w:val="multilevel"/>
    <w:tmpl w:val="FE72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4872A03"/>
    <w:multiLevelType w:val="multilevel"/>
    <w:tmpl w:val="C2B4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9340D73"/>
    <w:multiLevelType w:val="multilevel"/>
    <w:tmpl w:val="5B24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EE85B94"/>
    <w:multiLevelType w:val="multilevel"/>
    <w:tmpl w:val="2ABA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0D305F2"/>
    <w:multiLevelType w:val="multilevel"/>
    <w:tmpl w:val="7E04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2000D44"/>
    <w:multiLevelType w:val="multilevel"/>
    <w:tmpl w:val="3796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8950F7"/>
    <w:multiLevelType w:val="multilevel"/>
    <w:tmpl w:val="AA88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09210ED"/>
    <w:multiLevelType w:val="multilevel"/>
    <w:tmpl w:val="13EE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16B1D86"/>
    <w:multiLevelType w:val="multilevel"/>
    <w:tmpl w:val="AB2A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46305F9"/>
    <w:multiLevelType w:val="multilevel"/>
    <w:tmpl w:val="82F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7A449FD"/>
    <w:multiLevelType w:val="multilevel"/>
    <w:tmpl w:val="846E0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E1F7AC7"/>
    <w:multiLevelType w:val="multilevel"/>
    <w:tmpl w:val="CCD0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4CA4BDB"/>
    <w:multiLevelType w:val="multilevel"/>
    <w:tmpl w:val="A63C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62246A8"/>
    <w:multiLevelType w:val="multilevel"/>
    <w:tmpl w:val="BC0A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7A840E6"/>
    <w:multiLevelType w:val="multilevel"/>
    <w:tmpl w:val="D4AE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B7E5EB2"/>
    <w:multiLevelType w:val="multilevel"/>
    <w:tmpl w:val="55CCF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A950DB"/>
    <w:multiLevelType w:val="multilevel"/>
    <w:tmpl w:val="38AA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DE518D7"/>
    <w:multiLevelType w:val="multilevel"/>
    <w:tmpl w:val="59F0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3"/>
  </w:num>
  <w:num w:numId="3">
    <w:abstractNumId w:val="6"/>
  </w:num>
  <w:num w:numId="4">
    <w:abstractNumId w:val="13"/>
  </w:num>
  <w:num w:numId="5">
    <w:abstractNumId w:val="18"/>
  </w:num>
  <w:num w:numId="6">
    <w:abstractNumId w:val="27"/>
  </w:num>
  <w:num w:numId="7">
    <w:abstractNumId w:val="21"/>
  </w:num>
  <w:num w:numId="8">
    <w:abstractNumId w:val="4"/>
  </w:num>
  <w:num w:numId="9">
    <w:abstractNumId w:val="3"/>
  </w:num>
  <w:num w:numId="10">
    <w:abstractNumId w:val="2"/>
  </w:num>
  <w:num w:numId="11">
    <w:abstractNumId w:val="11"/>
  </w:num>
  <w:num w:numId="12">
    <w:abstractNumId w:val="19"/>
  </w:num>
  <w:num w:numId="13">
    <w:abstractNumId w:val="24"/>
  </w:num>
  <w:num w:numId="14">
    <w:abstractNumId w:val="22"/>
  </w:num>
  <w:num w:numId="15">
    <w:abstractNumId w:val="7"/>
  </w:num>
  <w:num w:numId="16">
    <w:abstractNumId w:val="1"/>
  </w:num>
  <w:num w:numId="17">
    <w:abstractNumId w:val="17"/>
  </w:num>
  <w:num w:numId="18">
    <w:abstractNumId w:val="16"/>
  </w:num>
  <w:num w:numId="19">
    <w:abstractNumId w:val="10"/>
  </w:num>
  <w:num w:numId="20">
    <w:abstractNumId w:val="5"/>
  </w:num>
  <w:num w:numId="21">
    <w:abstractNumId w:val="25"/>
  </w:num>
  <w:num w:numId="22">
    <w:abstractNumId w:val="15"/>
  </w:num>
  <w:num w:numId="23">
    <w:abstractNumId w:val="14"/>
  </w:num>
  <w:num w:numId="24">
    <w:abstractNumId w:val="20"/>
  </w:num>
  <w:num w:numId="25">
    <w:abstractNumId w:val="26"/>
  </w:num>
  <w:num w:numId="26">
    <w:abstractNumId w:val="8"/>
  </w:num>
  <w:num w:numId="27">
    <w:abstractNumId w:val="9"/>
  </w:num>
  <w:num w:numId="28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A03"/>
    <w:rsid w:val="00025435"/>
    <w:rsid w:val="0009634B"/>
    <w:rsid w:val="000C7023"/>
    <w:rsid w:val="000E28A9"/>
    <w:rsid w:val="00112086"/>
    <w:rsid w:val="001729EF"/>
    <w:rsid w:val="0019282D"/>
    <w:rsid w:val="001A462A"/>
    <w:rsid w:val="001C6A87"/>
    <w:rsid w:val="001D3F48"/>
    <w:rsid w:val="001F24F6"/>
    <w:rsid w:val="00205328"/>
    <w:rsid w:val="00212C10"/>
    <w:rsid w:val="0021563F"/>
    <w:rsid w:val="002347BC"/>
    <w:rsid w:val="00234E74"/>
    <w:rsid w:val="00251C9F"/>
    <w:rsid w:val="002639D4"/>
    <w:rsid w:val="003121A5"/>
    <w:rsid w:val="003A00B6"/>
    <w:rsid w:val="003B3AA8"/>
    <w:rsid w:val="00444BE3"/>
    <w:rsid w:val="004455C1"/>
    <w:rsid w:val="00465EC9"/>
    <w:rsid w:val="004968CA"/>
    <w:rsid w:val="004E29BE"/>
    <w:rsid w:val="005672A9"/>
    <w:rsid w:val="00571FA4"/>
    <w:rsid w:val="00575F8F"/>
    <w:rsid w:val="00592EA6"/>
    <w:rsid w:val="005B4027"/>
    <w:rsid w:val="005C4059"/>
    <w:rsid w:val="006166D6"/>
    <w:rsid w:val="00632790"/>
    <w:rsid w:val="006872A7"/>
    <w:rsid w:val="006C1077"/>
    <w:rsid w:val="006C11B5"/>
    <w:rsid w:val="006C2D4A"/>
    <w:rsid w:val="006F368F"/>
    <w:rsid w:val="00735724"/>
    <w:rsid w:val="007531F0"/>
    <w:rsid w:val="00775301"/>
    <w:rsid w:val="00824907"/>
    <w:rsid w:val="00852E30"/>
    <w:rsid w:val="008779A6"/>
    <w:rsid w:val="00884764"/>
    <w:rsid w:val="008D224A"/>
    <w:rsid w:val="008D2EA9"/>
    <w:rsid w:val="008D64A3"/>
    <w:rsid w:val="008F2A0B"/>
    <w:rsid w:val="00A1733F"/>
    <w:rsid w:val="00A47331"/>
    <w:rsid w:val="00AF4B7F"/>
    <w:rsid w:val="00B84793"/>
    <w:rsid w:val="00BD0B63"/>
    <w:rsid w:val="00BD739A"/>
    <w:rsid w:val="00BF3A2D"/>
    <w:rsid w:val="00C0017F"/>
    <w:rsid w:val="00C1100B"/>
    <w:rsid w:val="00C54BAD"/>
    <w:rsid w:val="00CA4FF3"/>
    <w:rsid w:val="00CC70CB"/>
    <w:rsid w:val="00CF58F7"/>
    <w:rsid w:val="00D208E3"/>
    <w:rsid w:val="00D674B0"/>
    <w:rsid w:val="00D86100"/>
    <w:rsid w:val="00DE3544"/>
    <w:rsid w:val="00DF3492"/>
    <w:rsid w:val="00E12762"/>
    <w:rsid w:val="00E262A3"/>
    <w:rsid w:val="00E507AF"/>
    <w:rsid w:val="00EA1A03"/>
    <w:rsid w:val="00EF0C7E"/>
    <w:rsid w:val="00F341FA"/>
    <w:rsid w:val="00FC623F"/>
    <w:rsid w:val="00FE3BCD"/>
    <w:rsid w:val="00FE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12AEE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2E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C11B5"/>
    <w:pPr>
      <w:spacing w:before="100" w:beforeAutospacing="1" w:after="100" w:afterAutospacing="1"/>
    </w:pPr>
  </w:style>
  <w:style w:type="character" w:styleId="Hyperlink">
    <w:name w:val="Hyperlink"/>
    <w:uiPriority w:val="99"/>
    <w:rsid w:val="00CF58F7"/>
    <w:rPr>
      <w:color w:val="0000FF"/>
      <w:u w:val="single"/>
    </w:rPr>
  </w:style>
  <w:style w:type="paragraph" w:styleId="Header">
    <w:name w:val="header"/>
    <w:basedOn w:val="Normal"/>
    <w:rsid w:val="00632790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632790"/>
    <w:pPr>
      <w:tabs>
        <w:tab w:val="center" w:pos="4252"/>
        <w:tab w:val="right" w:pos="8504"/>
      </w:tabs>
    </w:pPr>
  </w:style>
  <w:style w:type="character" w:customStyle="1" w:styleId="style41">
    <w:name w:val="style41"/>
    <w:basedOn w:val="DefaultParagraphFont"/>
    <w:rsid w:val="002347BC"/>
  </w:style>
  <w:style w:type="character" w:customStyle="1" w:styleId="street-address">
    <w:name w:val="street-address"/>
    <w:basedOn w:val="DefaultParagraphFont"/>
    <w:rsid w:val="002347BC"/>
  </w:style>
  <w:style w:type="character" w:styleId="Strong">
    <w:name w:val="Strong"/>
    <w:uiPriority w:val="22"/>
    <w:qFormat/>
    <w:rsid w:val="00CC70CB"/>
    <w:rPr>
      <w:b/>
      <w:bCs/>
    </w:rPr>
  </w:style>
  <w:style w:type="table" w:styleId="TableGrid">
    <w:name w:val="Table Grid"/>
    <w:basedOn w:val="TableNormal"/>
    <w:rsid w:val="008779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8F2A0B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8F2A0B"/>
    <w:rPr>
      <w:rFonts w:ascii="Calibri" w:eastAsia="Calibri" w:hAnsi="Calibri"/>
      <w:sz w:val="22"/>
      <w:szCs w:val="21"/>
      <w:lang w:eastAsia="en-US"/>
    </w:rPr>
  </w:style>
  <w:style w:type="character" w:styleId="CommentReference">
    <w:name w:val="annotation reference"/>
    <w:basedOn w:val="DefaultParagraphFont"/>
    <w:rsid w:val="00EA1A03"/>
    <w:rPr>
      <w:sz w:val="18"/>
      <w:szCs w:val="18"/>
    </w:rPr>
  </w:style>
  <w:style w:type="paragraph" w:styleId="CommentText">
    <w:name w:val="annotation text"/>
    <w:basedOn w:val="Normal"/>
    <w:link w:val="CommentTextChar"/>
    <w:rsid w:val="00EA1A03"/>
  </w:style>
  <w:style w:type="character" w:customStyle="1" w:styleId="CommentTextChar">
    <w:name w:val="Comment Text Char"/>
    <w:basedOn w:val="DefaultParagraphFont"/>
    <w:link w:val="CommentText"/>
    <w:rsid w:val="00EA1A0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A1A0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A1A03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EA1A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A1A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2E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C11B5"/>
    <w:pPr>
      <w:spacing w:before="100" w:beforeAutospacing="1" w:after="100" w:afterAutospacing="1"/>
    </w:pPr>
  </w:style>
  <w:style w:type="character" w:styleId="Hyperlink">
    <w:name w:val="Hyperlink"/>
    <w:uiPriority w:val="99"/>
    <w:rsid w:val="00CF58F7"/>
    <w:rPr>
      <w:color w:val="0000FF"/>
      <w:u w:val="single"/>
    </w:rPr>
  </w:style>
  <w:style w:type="paragraph" w:styleId="Header">
    <w:name w:val="header"/>
    <w:basedOn w:val="Normal"/>
    <w:rsid w:val="00632790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632790"/>
    <w:pPr>
      <w:tabs>
        <w:tab w:val="center" w:pos="4252"/>
        <w:tab w:val="right" w:pos="8504"/>
      </w:tabs>
    </w:pPr>
  </w:style>
  <w:style w:type="character" w:customStyle="1" w:styleId="style41">
    <w:name w:val="style41"/>
    <w:basedOn w:val="DefaultParagraphFont"/>
    <w:rsid w:val="002347BC"/>
  </w:style>
  <w:style w:type="character" w:customStyle="1" w:styleId="street-address">
    <w:name w:val="street-address"/>
    <w:basedOn w:val="DefaultParagraphFont"/>
    <w:rsid w:val="002347BC"/>
  </w:style>
  <w:style w:type="character" w:styleId="Strong">
    <w:name w:val="Strong"/>
    <w:uiPriority w:val="22"/>
    <w:qFormat/>
    <w:rsid w:val="00CC70CB"/>
    <w:rPr>
      <w:b/>
      <w:bCs/>
    </w:rPr>
  </w:style>
  <w:style w:type="table" w:styleId="TableGrid">
    <w:name w:val="Table Grid"/>
    <w:basedOn w:val="TableNormal"/>
    <w:rsid w:val="008779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unhideWhenUsed/>
    <w:rsid w:val="008F2A0B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8F2A0B"/>
    <w:rPr>
      <w:rFonts w:ascii="Calibri" w:eastAsia="Calibri" w:hAnsi="Calibri"/>
      <w:sz w:val="22"/>
      <w:szCs w:val="21"/>
      <w:lang w:eastAsia="en-US"/>
    </w:rPr>
  </w:style>
  <w:style w:type="character" w:styleId="CommentReference">
    <w:name w:val="annotation reference"/>
    <w:basedOn w:val="DefaultParagraphFont"/>
    <w:rsid w:val="00EA1A03"/>
    <w:rPr>
      <w:sz w:val="18"/>
      <w:szCs w:val="18"/>
    </w:rPr>
  </w:style>
  <w:style w:type="paragraph" w:styleId="CommentText">
    <w:name w:val="annotation text"/>
    <w:basedOn w:val="Normal"/>
    <w:link w:val="CommentTextChar"/>
    <w:rsid w:val="00EA1A03"/>
  </w:style>
  <w:style w:type="character" w:customStyle="1" w:styleId="CommentTextChar">
    <w:name w:val="Comment Text Char"/>
    <w:basedOn w:val="DefaultParagraphFont"/>
    <w:link w:val="CommentText"/>
    <w:rsid w:val="00EA1A0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EA1A0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A1A03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EA1A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A1A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6758">
          <w:marLeft w:val="200"/>
          <w:marRight w:val="2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comments" Target="comment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tony:Library:Application%20Support:Microsoft:Office:User%20Templates:My%20Templates:letter_puc_70_ano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letter_puc_70_anos.dotx</Template>
  <TotalTime>2</TotalTime>
  <Pages>1</Pages>
  <Words>249</Words>
  <Characters>1420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fndinfo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Berber Sardinha</dc:creator>
  <cp:lastModifiedBy>Tony Berber Sardinha</cp:lastModifiedBy>
  <cp:revision>3</cp:revision>
  <cp:lastPrinted>2015-12-07T17:37:00Z</cp:lastPrinted>
  <dcterms:created xsi:type="dcterms:W3CDTF">2016-08-07T05:40:00Z</dcterms:created>
  <dcterms:modified xsi:type="dcterms:W3CDTF">2016-08-12T14:20:00Z</dcterms:modified>
</cp:coreProperties>
</file>