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63" w:rsidRDefault="00BD0B63" w:rsidP="009A5425">
      <w:pPr>
        <w:spacing w:line="480" w:lineRule="auto"/>
        <w:jc w:val="both"/>
      </w:pPr>
    </w:p>
    <w:p w:rsidR="009A5425" w:rsidRDefault="009A5425" w:rsidP="009A5425">
      <w:pPr>
        <w:spacing w:line="480" w:lineRule="auto"/>
        <w:jc w:val="both"/>
      </w:pPr>
    </w:p>
    <w:p w:rsidR="009A5425" w:rsidRPr="009A5425" w:rsidRDefault="009A5425" w:rsidP="009A5425">
      <w:pPr>
        <w:spacing w:line="480" w:lineRule="auto"/>
        <w:jc w:val="center"/>
        <w:rPr>
          <w:b/>
        </w:rPr>
      </w:pPr>
      <w:r w:rsidRPr="009A5425">
        <w:rPr>
          <w:b/>
        </w:rPr>
        <w:t>Declaração de aprovação em exame de qua</w:t>
      </w:r>
      <w:bookmarkStart w:id="0" w:name="_GoBack"/>
      <w:bookmarkEnd w:id="0"/>
      <w:r w:rsidRPr="009A5425">
        <w:rPr>
          <w:b/>
        </w:rPr>
        <w:t>lificação</w:t>
      </w:r>
    </w:p>
    <w:p w:rsidR="009A5425" w:rsidRDefault="009A5425" w:rsidP="009A5425">
      <w:pPr>
        <w:spacing w:line="480" w:lineRule="auto"/>
        <w:jc w:val="both"/>
      </w:pPr>
    </w:p>
    <w:p w:rsidR="009A5425" w:rsidRDefault="009A5425" w:rsidP="009A5425">
      <w:pPr>
        <w:spacing w:line="480" w:lineRule="auto"/>
        <w:jc w:val="both"/>
      </w:pPr>
    </w:p>
    <w:p w:rsidR="009A5425" w:rsidRDefault="009A5425" w:rsidP="009A5425">
      <w:pPr>
        <w:spacing w:line="480" w:lineRule="auto"/>
        <w:jc w:val="both"/>
      </w:pPr>
      <w:r>
        <w:t>Declaramos, para os devidos fins, que (nome) foi aprovado em exame de qualificação do Programa de Pós-Graduação em Linguística Aplicada e Estudos da Linguagem da Pontifícia Universidade Católica de São Paulo realizado em (data).</w:t>
      </w:r>
    </w:p>
    <w:p w:rsidR="009A5425" w:rsidRDefault="009A5425" w:rsidP="009A5425">
      <w:pPr>
        <w:spacing w:line="480" w:lineRule="auto"/>
        <w:jc w:val="both"/>
      </w:pPr>
    </w:p>
    <w:p w:rsidR="009A5425" w:rsidRDefault="009A5425" w:rsidP="009A5425">
      <w:pPr>
        <w:spacing w:line="480" w:lineRule="auto"/>
        <w:jc w:val="right"/>
      </w:pPr>
      <w:r>
        <w:t>_________________________</w:t>
      </w:r>
    </w:p>
    <w:p w:rsidR="009A5425" w:rsidRDefault="009A5425" w:rsidP="009A5425">
      <w:pPr>
        <w:spacing w:line="480" w:lineRule="auto"/>
        <w:jc w:val="right"/>
      </w:pPr>
      <w:proofErr w:type="spellStart"/>
      <w:r>
        <w:t>Antonio</w:t>
      </w:r>
      <w:proofErr w:type="spellEnd"/>
      <w:r>
        <w:t xml:space="preserve"> Paulo Berber Sardinha</w:t>
      </w:r>
    </w:p>
    <w:p w:rsidR="009A5425" w:rsidRDefault="009A5425" w:rsidP="009A5425">
      <w:pPr>
        <w:spacing w:line="480" w:lineRule="auto"/>
        <w:jc w:val="right"/>
      </w:pPr>
      <w:r>
        <w:t>Coordenador</w:t>
      </w:r>
    </w:p>
    <w:p w:rsidR="009A5425" w:rsidRDefault="009A5425" w:rsidP="009A5425">
      <w:pPr>
        <w:spacing w:line="480" w:lineRule="auto"/>
        <w:jc w:val="right"/>
      </w:pPr>
      <w:r>
        <w:t>LAEL</w:t>
      </w:r>
    </w:p>
    <w:p w:rsidR="009A5425" w:rsidRPr="003A00B6" w:rsidRDefault="009A5425" w:rsidP="009A5425">
      <w:pPr>
        <w:spacing w:line="480" w:lineRule="auto"/>
        <w:jc w:val="both"/>
      </w:pPr>
    </w:p>
    <w:sectPr w:rsidR="009A5425" w:rsidRPr="003A00B6" w:rsidSect="00D86100">
      <w:headerReference w:type="default" r:id="rId8"/>
      <w:footerReference w:type="default" r:id="rId9"/>
      <w:pgSz w:w="11906" w:h="16838"/>
      <w:pgMar w:top="2797" w:right="1106" w:bottom="1417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425" w:rsidRDefault="009A5425">
      <w:r>
        <w:separator/>
      </w:r>
    </w:p>
  </w:endnote>
  <w:endnote w:type="continuationSeparator" w:id="0">
    <w:p w:rsidR="009A5425" w:rsidRDefault="009A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425" w:rsidRPr="00BB2A38" w:rsidRDefault="009A5425" w:rsidP="00632790">
    <w:pPr>
      <w:pStyle w:val="Footer"/>
      <w:jc w:val="center"/>
      <w:rPr>
        <w:sz w:val="16"/>
        <w:szCs w:val="16"/>
      </w:rPr>
    </w:pPr>
    <w:r>
      <w:rPr>
        <w:rFonts w:ascii="Georgia" w:hAnsi="Georgia"/>
        <w:b/>
        <w:bCs/>
        <w:sz w:val="16"/>
        <w:szCs w:val="16"/>
      </w:rPr>
      <w:t xml:space="preserve">             </w:t>
    </w:r>
    <w:r w:rsidRPr="00832E76">
      <w:rPr>
        <w:rFonts w:ascii="Georgia" w:hAnsi="Georgia"/>
        <w:b/>
        <w:bCs/>
        <w:sz w:val="16"/>
        <w:szCs w:val="16"/>
      </w:rPr>
      <w:t>Rua Monte Alegre, 984</w:t>
    </w:r>
    <w:r>
      <w:rPr>
        <w:rFonts w:ascii="Georgia" w:hAnsi="Georgia"/>
        <w:b/>
        <w:bCs/>
        <w:sz w:val="16"/>
        <w:szCs w:val="16"/>
      </w:rPr>
      <w:t xml:space="preserve"> sala 4B02, São Paulo, SP </w:t>
    </w:r>
    <w:r w:rsidRPr="00832E76">
      <w:rPr>
        <w:rFonts w:ascii="Georgia" w:hAnsi="Georgia"/>
        <w:b/>
        <w:bCs/>
        <w:sz w:val="16"/>
        <w:szCs w:val="16"/>
      </w:rPr>
      <w:t>05014-901 - Fone: (11) 3670-</w:t>
    </w:r>
    <w:r>
      <w:rPr>
        <w:rFonts w:ascii="Georgia" w:hAnsi="Georgia"/>
        <w:b/>
        <w:bCs/>
        <w:sz w:val="16"/>
        <w:szCs w:val="16"/>
      </w:rPr>
      <w:t>8374</w:t>
    </w:r>
    <w:r>
      <w:rPr>
        <w:rFonts w:ascii="Georgia" w:hAnsi="Georgia"/>
        <w:b/>
        <w:bCs/>
        <w:noProof/>
        <w:sz w:val="16"/>
        <w:szCs w:val="16"/>
      </w:rPr>
      <w:t xml:space="preserve">       http://www2.pucsp.br/lael</w:t>
    </w:r>
    <w:r w:rsidRPr="00832E76">
      <w:rPr>
        <w:rFonts w:ascii="Georgia" w:hAnsi="Georgia"/>
        <w:b/>
        <w:bCs/>
        <w:noProof/>
        <w:sz w:val="16"/>
        <w:szCs w:val="16"/>
      </w:rPr>
      <w:t xml:space="preserve">  -  </w:t>
    </w:r>
    <w:r>
      <w:rPr>
        <w:rFonts w:ascii="Georgia" w:hAnsi="Georgia"/>
        <w:b/>
        <w:bCs/>
        <w:noProof/>
        <w:sz w:val="16"/>
        <w:szCs w:val="16"/>
      </w:rPr>
      <w:t>lael</w:t>
    </w:r>
    <w:r w:rsidRPr="00832E76">
      <w:rPr>
        <w:rFonts w:ascii="Georgia" w:hAnsi="Georgia"/>
        <w:b/>
        <w:bCs/>
        <w:noProof/>
        <w:sz w:val="16"/>
        <w:szCs w:val="16"/>
      </w:rPr>
      <w:t>@pucsp.br</w:t>
    </w:r>
    <w:r w:rsidRPr="00832E76">
      <w:rPr>
        <w:sz w:val="16"/>
        <w:szCs w:val="16"/>
      </w:rPr>
      <w:t xml:space="preserve"> </w:t>
    </w:r>
  </w:p>
  <w:p w:rsidR="009A5425" w:rsidRDefault="009A54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425" w:rsidRDefault="009A5425">
      <w:r>
        <w:separator/>
      </w:r>
    </w:p>
  </w:footnote>
  <w:footnote w:type="continuationSeparator" w:id="0">
    <w:p w:rsidR="009A5425" w:rsidRDefault="009A54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425" w:rsidRPr="00D674B0" w:rsidRDefault="009A5425" w:rsidP="00CC70CB">
    <w:pPr>
      <w:spacing w:line="360" w:lineRule="auto"/>
      <w:jc w:val="both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CB50B4" wp14:editId="33E3CB2E">
              <wp:simplePos x="0" y="0"/>
              <wp:positionH relativeFrom="column">
                <wp:posOffset>777240</wp:posOffset>
              </wp:positionH>
              <wp:positionV relativeFrom="paragraph">
                <wp:posOffset>-49530</wp:posOffset>
              </wp:positionV>
              <wp:extent cx="5166360" cy="966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6360" cy="966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5425" w:rsidRDefault="009A5425" w:rsidP="008D2EA9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Pontifícia Un</w:t>
                          </w:r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iversidade Católica de São Paulo</w:t>
                          </w:r>
                        </w:p>
                        <w:p w:rsidR="009A5425" w:rsidRDefault="009A5425" w:rsidP="008D2EA9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Programa de Pós-Graduação em Linguística Aplicada e Estudos da Linguagem</w:t>
                          </w:r>
                        </w:p>
                        <w:p w:rsidR="009A5425" w:rsidRPr="00025435" w:rsidRDefault="009A5425" w:rsidP="00CC70CB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2pt;margin-top:-3.85pt;width:406.8pt;height:7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" filled="f" stroked="f">
              <v:textbox>
                <w:txbxContent>
                  <w:p w:rsidR="009A5425" w:rsidRDefault="009A5425" w:rsidP="008D2EA9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 w:rsidRPr="00832E76"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Pontifícia Un</w:t>
                    </w: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iversidade Católica de São Paulo</w:t>
                    </w:r>
                  </w:p>
                  <w:p w:rsidR="009A5425" w:rsidRDefault="009A5425" w:rsidP="008D2EA9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Programa de Pós-Graduação em Linguística Aplicada e Estudos da Linguagem</w:t>
                    </w:r>
                  </w:p>
                  <w:p w:rsidR="009A5425" w:rsidRPr="00025435" w:rsidRDefault="009A5425" w:rsidP="00CC70CB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28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4F6699E" wp14:editId="3C3EBE4C">
          <wp:simplePos x="0" y="0"/>
          <wp:positionH relativeFrom="column">
            <wp:posOffset>-537210</wp:posOffset>
          </wp:positionH>
          <wp:positionV relativeFrom="paragraph">
            <wp:posOffset>-476250</wp:posOffset>
          </wp:positionV>
          <wp:extent cx="1257300" cy="1085850"/>
          <wp:effectExtent l="0" t="0" r="0" b="0"/>
          <wp:wrapNone/>
          <wp:docPr id="3" name="Imagem 3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425" w:rsidRDefault="009A542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C8F"/>
    <w:multiLevelType w:val="multilevel"/>
    <w:tmpl w:val="4662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94CFD"/>
    <w:multiLevelType w:val="multilevel"/>
    <w:tmpl w:val="7EA6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9A458C"/>
    <w:multiLevelType w:val="multilevel"/>
    <w:tmpl w:val="A742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354C99"/>
    <w:multiLevelType w:val="multilevel"/>
    <w:tmpl w:val="A252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BD07CC"/>
    <w:multiLevelType w:val="multilevel"/>
    <w:tmpl w:val="A05C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4A1D81"/>
    <w:multiLevelType w:val="multilevel"/>
    <w:tmpl w:val="0C56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E438B9"/>
    <w:multiLevelType w:val="multilevel"/>
    <w:tmpl w:val="91E0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04D629C"/>
    <w:multiLevelType w:val="multilevel"/>
    <w:tmpl w:val="9FE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121512"/>
    <w:multiLevelType w:val="multilevel"/>
    <w:tmpl w:val="16F4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7B4E81"/>
    <w:multiLevelType w:val="multilevel"/>
    <w:tmpl w:val="BD1A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41F1673"/>
    <w:multiLevelType w:val="multilevel"/>
    <w:tmpl w:val="FE72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4872A03"/>
    <w:multiLevelType w:val="multilevel"/>
    <w:tmpl w:val="C2B4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340D73"/>
    <w:multiLevelType w:val="multilevel"/>
    <w:tmpl w:val="5B24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E85B94"/>
    <w:multiLevelType w:val="multilevel"/>
    <w:tmpl w:val="2ABA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0D305F2"/>
    <w:multiLevelType w:val="multilevel"/>
    <w:tmpl w:val="7E04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000D44"/>
    <w:multiLevelType w:val="multilevel"/>
    <w:tmpl w:val="3796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8950F7"/>
    <w:multiLevelType w:val="multilevel"/>
    <w:tmpl w:val="AA88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9210ED"/>
    <w:multiLevelType w:val="multilevel"/>
    <w:tmpl w:val="13E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6B1D86"/>
    <w:multiLevelType w:val="multilevel"/>
    <w:tmpl w:val="AB2A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6305F9"/>
    <w:multiLevelType w:val="multilevel"/>
    <w:tmpl w:val="82F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A449FD"/>
    <w:multiLevelType w:val="multilevel"/>
    <w:tmpl w:val="846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E1F7AC7"/>
    <w:multiLevelType w:val="multilevel"/>
    <w:tmpl w:val="CCD0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4CA4BDB"/>
    <w:multiLevelType w:val="multilevel"/>
    <w:tmpl w:val="A63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2246A8"/>
    <w:multiLevelType w:val="multilevel"/>
    <w:tmpl w:val="BC0A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7A840E6"/>
    <w:multiLevelType w:val="multilevel"/>
    <w:tmpl w:val="D4AE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B7E5EB2"/>
    <w:multiLevelType w:val="multilevel"/>
    <w:tmpl w:val="55CC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A950DB"/>
    <w:multiLevelType w:val="multilevel"/>
    <w:tmpl w:val="38AA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DE518D7"/>
    <w:multiLevelType w:val="multilevel"/>
    <w:tmpl w:val="59F0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3"/>
  </w:num>
  <w:num w:numId="3">
    <w:abstractNumId w:val="6"/>
  </w:num>
  <w:num w:numId="4">
    <w:abstractNumId w:val="13"/>
  </w:num>
  <w:num w:numId="5">
    <w:abstractNumId w:val="18"/>
  </w:num>
  <w:num w:numId="6">
    <w:abstractNumId w:val="27"/>
  </w:num>
  <w:num w:numId="7">
    <w:abstractNumId w:val="21"/>
  </w:num>
  <w:num w:numId="8">
    <w:abstractNumId w:val="4"/>
  </w:num>
  <w:num w:numId="9">
    <w:abstractNumId w:val="3"/>
  </w:num>
  <w:num w:numId="10">
    <w:abstractNumId w:val="2"/>
  </w:num>
  <w:num w:numId="11">
    <w:abstractNumId w:val="11"/>
  </w:num>
  <w:num w:numId="12">
    <w:abstractNumId w:val="19"/>
  </w:num>
  <w:num w:numId="13">
    <w:abstractNumId w:val="24"/>
  </w:num>
  <w:num w:numId="14">
    <w:abstractNumId w:val="22"/>
  </w:num>
  <w:num w:numId="15">
    <w:abstractNumId w:val="7"/>
  </w:num>
  <w:num w:numId="16">
    <w:abstractNumId w:val="1"/>
  </w:num>
  <w:num w:numId="17">
    <w:abstractNumId w:val="17"/>
  </w:num>
  <w:num w:numId="18">
    <w:abstractNumId w:val="16"/>
  </w:num>
  <w:num w:numId="19">
    <w:abstractNumId w:val="10"/>
  </w:num>
  <w:num w:numId="20">
    <w:abstractNumId w:val="5"/>
  </w:num>
  <w:num w:numId="21">
    <w:abstractNumId w:val="25"/>
  </w:num>
  <w:num w:numId="22">
    <w:abstractNumId w:val="15"/>
  </w:num>
  <w:num w:numId="23">
    <w:abstractNumId w:val="14"/>
  </w:num>
  <w:num w:numId="24">
    <w:abstractNumId w:val="20"/>
  </w:num>
  <w:num w:numId="25">
    <w:abstractNumId w:val="26"/>
  </w:num>
  <w:num w:numId="26">
    <w:abstractNumId w:val="8"/>
  </w:num>
  <w:num w:numId="27">
    <w:abstractNumId w:val="9"/>
  </w:num>
  <w:num w:numId="28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425"/>
    <w:rsid w:val="00025435"/>
    <w:rsid w:val="0009634B"/>
    <w:rsid w:val="000C7023"/>
    <w:rsid w:val="000D6D01"/>
    <w:rsid w:val="000E28A9"/>
    <w:rsid w:val="00112086"/>
    <w:rsid w:val="001729EF"/>
    <w:rsid w:val="0019282D"/>
    <w:rsid w:val="001A462A"/>
    <w:rsid w:val="001C6A87"/>
    <w:rsid w:val="001D3F48"/>
    <w:rsid w:val="001F24F6"/>
    <w:rsid w:val="00212C10"/>
    <w:rsid w:val="0021563F"/>
    <w:rsid w:val="002347BC"/>
    <w:rsid w:val="00234E74"/>
    <w:rsid w:val="00251C9F"/>
    <w:rsid w:val="002639D4"/>
    <w:rsid w:val="003121A5"/>
    <w:rsid w:val="003A00B6"/>
    <w:rsid w:val="003B3AA8"/>
    <w:rsid w:val="00444BE3"/>
    <w:rsid w:val="004455C1"/>
    <w:rsid w:val="00465EC9"/>
    <w:rsid w:val="004968CA"/>
    <w:rsid w:val="004E29BE"/>
    <w:rsid w:val="005672A9"/>
    <w:rsid w:val="00571FA4"/>
    <w:rsid w:val="00592EA6"/>
    <w:rsid w:val="005B4027"/>
    <w:rsid w:val="006166D6"/>
    <w:rsid w:val="00632790"/>
    <w:rsid w:val="006872A7"/>
    <w:rsid w:val="006C1077"/>
    <w:rsid w:val="006C11B5"/>
    <w:rsid w:val="006C2D4A"/>
    <w:rsid w:val="007531F0"/>
    <w:rsid w:val="00775301"/>
    <w:rsid w:val="00824907"/>
    <w:rsid w:val="00852E30"/>
    <w:rsid w:val="008779A6"/>
    <w:rsid w:val="008D224A"/>
    <w:rsid w:val="008D2EA9"/>
    <w:rsid w:val="008D64A3"/>
    <w:rsid w:val="008F2A0B"/>
    <w:rsid w:val="009A5425"/>
    <w:rsid w:val="00A1733F"/>
    <w:rsid w:val="00A47331"/>
    <w:rsid w:val="00AF4B7F"/>
    <w:rsid w:val="00B84793"/>
    <w:rsid w:val="00BD0B63"/>
    <w:rsid w:val="00BD739A"/>
    <w:rsid w:val="00BF3A2D"/>
    <w:rsid w:val="00C0017F"/>
    <w:rsid w:val="00C1100B"/>
    <w:rsid w:val="00C54BAD"/>
    <w:rsid w:val="00CA4FF3"/>
    <w:rsid w:val="00CC70CB"/>
    <w:rsid w:val="00CF58F7"/>
    <w:rsid w:val="00D208E3"/>
    <w:rsid w:val="00D674B0"/>
    <w:rsid w:val="00D86100"/>
    <w:rsid w:val="00DE3544"/>
    <w:rsid w:val="00DF3492"/>
    <w:rsid w:val="00E12762"/>
    <w:rsid w:val="00E262A3"/>
    <w:rsid w:val="00E507AF"/>
    <w:rsid w:val="00EF0C7E"/>
    <w:rsid w:val="00FC623F"/>
    <w:rsid w:val="00FE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C93C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E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C11B5"/>
    <w:pPr>
      <w:spacing w:before="100" w:beforeAutospacing="1" w:after="100" w:afterAutospacing="1"/>
    </w:p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Header">
    <w:name w:val="header"/>
    <w:basedOn w:val="Normal"/>
    <w:rsid w:val="00632790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632790"/>
    <w:pPr>
      <w:tabs>
        <w:tab w:val="center" w:pos="4252"/>
        <w:tab w:val="right" w:pos="8504"/>
      </w:tabs>
    </w:pPr>
  </w:style>
  <w:style w:type="character" w:customStyle="1" w:styleId="style41">
    <w:name w:val="style41"/>
    <w:basedOn w:val="DefaultParagraphFont"/>
    <w:rsid w:val="002347BC"/>
  </w:style>
  <w:style w:type="character" w:customStyle="1" w:styleId="street-address">
    <w:name w:val="street-address"/>
    <w:basedOn w:val="DefaultParagraphFont"/>
    <w:rsid w:val="002347BC"/>
  </w:style>
  <w:style w:type="character" w:styleId="Strong">
    <w:name w:val="Strong"/>
    <w:uiPriority w:val="22"/>
    <w:qFormat/>
    <w:rsid w:val="00CC70CB"/>
    <w:rPr>
      <w:b/>
      <w:bCs/>
    </w:rPr>
  </w:style>
  <w:style w:type="table" w:styleId="TableGrid">
    <w:name w:val="Table Grid"/>
    <w:basedOn w:val="TableNormal"/>
    <w:rsid w:val="00877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8F2A0B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8F2A0B"/>
    <w:rPr>
      <w:rFonts w:ascii="Calibri" w:eastAsia="Calibri" w:hAnsi="Calibr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E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C11B5"/>
    <w:pPr>
      <w:spacing w:before="100" w:beforeAutospacing="1" w:after="100" w:afterAutospacing="1"/>
    </w:p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Header">
    <w:name w:val="header"/>
    <w:basedOn w:val="Normal"/>
    <w:rsid w:val="00632790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632790"/>
    <w:pPr>
      <w:tabs>
        <w:tab w:val="center" w:pos="4252"/>
        <w:tab w:val="right" w:pos="8504"/>
      </w:tabs>
    </w:pPr>
  </w:style>
  <w:style w:type="character" w:customStyle="1" w:styleId="style41">
    <w:name w:val="style41"/>
    <w:basedOn w:val="DefaultParagraphFont"/>
    <w:rsid w:val="002347BC"/>
  </w:style>
  <w:style w:type="character" w:customStyle="1" w:styleId="street-address">
    <w:name w:val="street-address"/>
    <w:basedOn w:val="DefaultParagraphFont"/>
    <w:rsid w:val="002347BC"/>
  </w:style>
  <w:style w:type="character" w:styleId="Strong">
    <w:name w:val="Strong"/>
    <w:uiPriority w:val="22"/>
    <w:qFormat/>
    <w:rsid w:val="00CC70CB"/>
    <w:rPr>
      <w:b/>
      <w:bCs/>
    </w:rPr>
  </w:style>
  <w:style w:type="table" w:styleId="TableGrid">
    <w:name w:val="Table Grid"/>
    <w:basedOn w:val="TableNormal"/>
    <w:rsid w:val="00877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8F2A0B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8F2A0B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758">
          <w:marLeft w:val="200"/>
          <w:marRight w:val="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ony:Library:Application%20Support:Microsoft:Office:User%20Templates:My%20Templates:letter_puc_70_ano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letter_puc_70_anos.dotx</Template>
  <TotalTime>4</TotalTime>
  <Pages>1</Pages>
  <Words>53</Words>
  <Characters>304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fndinfo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Berber Sardinha</dc:creator>
  <cp:lastModifiedBy>Tony Berber Sardinha</cp:lastModifiedBy>
  <cp:revision>1</cp:revision>
  <cp:lastPrinted>2015-12-07T17:37:00Z</cp:lastPrinted>
  <dcterms:created xsi:type="dcterms:W3CDTF">2016-08-10T01:43:00Z</dcterms:created>
  <dcterms:modified xsi:type="dcterms:W3CDTF">2016-08-10T01:47:00Z</dcterms:modified>
</cp:coreProperties>
</file>